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0A169" w14:textId="0D95D5F3" w:rsidR="00EB5FA8" w:rsidRPr="006D2DBE" w:rsidRDefault="006A435A" w:rsidP="001A64D5">
      <w:pPr>
        <w:ind w:left="0"/>
        <w:jc w:val="center"/>
      </w:pPr>
      <w:r>
        <w:rPr>
          <w:noProof/>
        </w:rPr>
        <w:drawing>
          <wp:inline distT="0" distB="0" distL="0" distR="0" wp14:anchorId="0E3D1F0B" wp14:editId="55641E02">
            <wp:extent cx="2162175" cy="4857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39A6" w14:textId="77777777" w:rsidR="00EB5FA8" w:rsidRPr="006604FF" w:rsidRDefault="00EB5FA8" w:rsidP="001E5622">
      <w:pPr>
        <w:tabs>
          <w:tab w:val="left" w:pos="10348"/>
        </w:tabs>
        <w:spacing w:after="0" w:line="240" w:lineRule="auto"/>
        <w:ind w:right="-268"/>
        <w:jc w:val="center"/>
        <w:rPr>
          <w:i/>
          <w:iCs/>
          <w:sz w:val="28"/>
          <w:szCs w:val="28"/>
        </w:rPr>
      </w:pPr>
      <w:r w:rsidRPr="006604FF">
        <w:rPr>
          <w:i/>
          <w:iCs/>
          <w:sz w:val="28"/>
          <w:szCs w:val="28"/>
        </w:rPr>
        <w:t>I laureandi e i neolaureati del Politecnico di Bari dei Corsi di laurea triennali e magistrali in Ingegneria Elettronica, Telecomunicazioni, Elettrica, Informatica, Automazione e Gestionale e i laureandi e i neolaureati dell’Università degli Studi di Bari</w:t>
      </w:r>
      <w:r w:rsidR="00872EBE">
        <w:rPr>
          <w:i/>
          <w:iCs/>
          <w:sz w:val="28"/>
          <w:szCs w:val="28"/>
        </w:rPr>
        <w:t xml:space="preserve"> Aldo Moro</w:t>
      </w:r>
      <w:r w:rsidRPr="006604FF">
        <w:rPr>
          <w:i/>
          <w:iCs/>
          <w:sz w:val="28"/>
          <w:szCs w:val="28"/>
        </w:rPr>
        <w:t xml:space="preserve"> dei corsi di laurea in Economia, Matematica</w:t>
      </w:r>
      <w:r w:rsidR="00872EBE">
        <w:rPr>
          <w:i/>
          <w:iCs/>
          <w:sz w:val="28"/>
          <w:szCs w:val="28"/>
        </w:rPr>
        <w:t>, Informatica, Fisica</w:t>
      </w:r>
      <w:r w:rsidRPr="006604FF">
        <w:rPr>
          <w:i/>
          <w:iCs/>
          <w:sz w:val="28"/>
          <w:szCs w:val="28"/>
        </w:rPr>
        <w:t xml:space="preserve"> e Statistica</w:t>
      </w:r>
      <w:r>
        <w:rPr>
          <w:i/>
          <w:iCs/>
          <w:sz w:val="28"/>
          <w:szCs w:val="28"/>
        </w:rPr>
        <w:t xml:space="preserve"> s</w:t>
      </w:r>
      <w:r w:rsidRPr="006604FF">
        <w:rPr>
          <w:i/>
          <w:iCs/>
          <w:sz w:val="28"/>
          <w:szCs w:val="28"/>
        </w:rPr>
        <w:t>ono invitati al</w:t>
      </w:r>
    </w:p>
    <w:p w14:paraId="75F95C8F" w14:textId="4E09D6A0" w:rsidR="00EB5FA8" w:rsidRDefault="00EB5FA8" w:rsidP="006604FF">
      <w:pPr>
        <w:spacing w:after="0" w:line="240" w:lineRule="auto"/>
        <w:ind w:left="0" w:right="0"/>
        <w:jc w:val="center"/>
        <w:rPr>
          <w:rFonts w:ascii="GE Inspira" w:hAnsi="GE Inspira"/>
          <w:b/>
          <w:sz w:val="48"/>
          <w:szCs w:val="48"/>
        </w:rPr>
      </w:pPr>
      <w:proofErr w:type="spellStart"/>
      <w:r w:rsidRPr="00DF2958">
        <w:rPr>
          <w:rFonts w:ascii="GE Inspira" w:hAnsi="GE Inspira"/>
          <w:b/>
          <w:sz w:val="48"/>
          <w:szCs w:val="48"/>
        </w:rPr>
        <w:t>Recruiting</w:t>
      </w:r>
      <w:proofErr w:type="spellEnd"/>
      <w:r w:rsidRPr="00DF2958">
        <w:rPr>
          <w:rFonts w:ascii="GE Inspira" w:hAnsi="GE Inspira"/>
          <w:b/>
          <w:sz w:val="48"/>
          <w:szCs w:val="48"/>
        </w:rPr>
        <w:t xml:space="preserve"> </w:t>
      </w:r>
      <w:proofErr w:type="spellStart"/>
      <w:r w:rsidRPr="00DF2958">
        <w:rPr>
          <w:rFonts w:ascii="GE Inspira" w:hAnsi="GE Inspira"/>
          <w:b/>
          <w:sz w:val="48"/>
          <w:szCs w:val="48"/>
        </w:rPr>
        <w:t>Day</w:t>
      </w:r>
      <w:proofErr w:type="spellEnd"/>
      <w:r w:rsidRPr="00DF2958">
        <w:rPr>
          <w:rFonts w:ascii="GE Inspira" w:hAnsi="GE Inspira"/>
          <w:b/>
          <w:sz w:val="48"/>
          <w:szCs w:val="48"/>
        </w:rPr>
        <w:t xml:space="preserve"> </w:t>
      </w:r>
    </w:p>
    <w:p w14:paraId="7A60D02F" w14:textId="77777777" w:rsidR="00EB5FA8" w:rsidRDefault="00EB5FA8" w:rsidP="006604FF">
      <w:pPr>
        <w:spacing w:after="0" w:line="240" w:lineRule="auto"/>
        <w:ind w:left="0" w:right="0"/>
        <w:jc w:val="center"/>
        <w:rPr>
          <w:rFonts w:ascii="GE Inspira" w:hAnsi="GE Inspira"/>
          <w:b/>
          <w:sz w:val="48"/>
          <w:szCs w:val="48"/>
        </w:rPr>
      </w:pPr>
      <w:proofErr w:type="spellStart"/>
      <w:r w:rsidRPr="00D43B22">
        <w:rPr>
          <w:rFonts w:ascii="GE Inspira" w:hAnsi="GE Inspira"/>
          <w:b/>
          <w:sz w:val="48"/>
          <w:szCs w:val="48"/>
        </w:rPr>
        <w:t>Engineering</w:t>
      </w:r>
      <w:proofErr w:type="spellEnd"/>
      <w:r w:rsidRPr="00D43B22">
        <w:rPr>
          <w:rFonts w:ascii="GE Inspira" w:hAnsi="GE Inspira"/>
          <w:b/>
          <w:sz w:val="48"/>
          <w:szCs w:val="48"/>
        </w:rPr>
        <w:t xml:space="preserve"> Ingegneria Informatica S.p.A.</w:t>
      </w:r>
    </w:p>
    <w:p w14:paraId="6F1F8D30" w14:textId="77777777" w:rsidR="00EB5FA8" w:rsidRPr="00A635B0" w:rsidRDefault="00EB5FA8" w:rsidP="001A64D5">
      <w:pPr>
        <w:pStyle w:val="Data"/>
        <w:pBdr>
          <w:top w:val="dotted" w:sz="2" w:space="0" w:color="1F497D"/>
        </w:pBdr>
        <w:spacing w:before="0" w:after="0" w:line="240" w:lineRule="atLeast"/>
        <w:ind w:left="102" w:right="102"/>
        <w:jc w:val="center"/>
        <w:rPr>
          <w:rFonts w:ascii="GE Inspira" w:hAnsi="GE Inspira"/>
          <w:color w:val="1F497D"/>
          <w:sz w:val="40"/>
          <w:szCs w:val="40"/>
        </w:rPr>
      </w:pPr>
      <w:r>
        <w:rPr>
          <w:rFonts w:ascii="GE Inspira" w:hAnsi="GE Inspira"/>
          <w:color w:val="1F497D"/>
          <w:sz w:val="40"/>
          <w:szCs w:val="40"/>
        </w:rPr>
        <w:t>4 aprile 2017</w:t>
      </w:r>
    </w:p>
    <w:p w14:paraId="28785CDB" w14:textId="77777777" w:rsidR="00EB5FA8" w:rsidRPr="00A635B0" w:rsidRDefault="00EB5FA8" w:rsidP="006604FF">
      <w:pPr>
        <w:pStyle w:val="Posizione"/>
        <w:pBdr>
          <w:right w:val="dotted" w:sz="2" w:space="0" w:color="FFFFFF"/>
        </w:pBdr>
        <w:spacing w:after="0" w:line="240" w:lineRule="atLeast"/>
        <w:ind w:left="102" w:right="102"/>
        <w:jc w:val="center"/>
        <w:rPr>
          <w:rFonts w:ascii="GE Inspira" w:hAnsi="GE Inspira"/>
          <w:b/>
          <w:bCs/>
          <w:sz w:val="40"/>
          <w:szCs w:val="40"/>
        </w:rPr>
      </w:pPr>
      <w:r>
        <w:rPr>
          <w:rFonts w:ascii="GE Inspira" w:hAnsi="GE Inspira"/>
          <w:b/>
          <w:bCs/>
          <w:sz w:val="40"/>
          <w:szCs w:val="40"/>
        </w:rPr>
        <w:t>Ore 11.00</w:t>
      </w:r>
    </w:p>
    <w:p w14:paraId="2C8EFF1F" w14:textId="77777777" w:rsidR="00EB5FA8" w:rsidRPr="006604FF" w:rsidRDefault="00EB5FA8" w:rsidP="006604FF">
      <w:pPr>
        <w:pStyle w:val="Posizione"/>
        <w:pBdr>
          <w:right w:val="dotted" w:sz="2" w:space="0" w:color="FFFFFF"/>
        </w:pBdr>
        <w:spacing w:after="0" w:line="240" w:lineRule="atLeast"/>
        <w:ind w:left="102" w:right="102"/>
        <w:jc w:val="center"/>
        <w:rPr>
          <w:rFonts w:ascii="GE Inspira" w:hAnsi="GE Inspira"/>
          <w:szCs w:val="36"/>
        </w:rPr>
      </w:pPr>
      <w:r w:rsidRPr="006604FF">
        <w:rPr>
          <w:rFonts w:ascii="GE Inspira" w:hAnsi="GE Inspira"/>
          <w:szCs w:val="36"/>
        </w:rPr>
        <w:t>Aula “ATTILIO ALTO" del Politecnico di Bari</w:t>
      </w:r>
    </w:p>
    <w:p w14:paraId="04DE1FA2" w14:textId="77777777" w:rsidR="00EB5FA8" w:rsidRPr="006604FF" w:rsidRDefault="00EB5FA8" w:rsidP="006604FF">
      <w:pPr>
        <w:pStyle w:val="Posizione"/>
        <w:pBdr>
          <w:right w:val="dotted" w:sz="2" w:space="0" w:color="FFFFFF"/>
        </w:pBdr>
        <w:spacing w:after="0" w:line="240" w:lineRule="atLeast"/>
        <w:ind w:left="102" w:right="102"/>
        <w:jc w:val="center"/>
        <w:rPr>
          <w:rFonts w:ascii="GE Inspira" w:hAnsi="GE Inspira"/>
          <w:szCs w:val="36"/>
        </w:rPr>
      </w:pPr>
      <w:r w:rsidRPr="006604FF">
        <w:rPr>
          <w:rFonts w:ascii="GE Inspira" w:hAnsi="GE Inspira"/>
          <w:szCs w:val="36"/>
        </w:rPr>
        <w:t xml:space="preserve">Campus Universitario di Via </w:t>
      </w:r>
      <w:proofErr w:type="spellStart"/>
      <w:r w:rsidRPr="006604FF">
        <w:rPr>
          <w:rFonts w:ascii="GE Inspira" w:hAnsi="GE Inspira"/>
          <w:szCs w:val="36"/>
        </w:rPr>
        <w:t>Orabona</w:t>
      </w:r>
      <w:proofErr w:type="spellEnd"/>
      <w:r w:rsidRPr="006604FF">
        <w:rPr>
          <w:rFonts w:ascii="GE Inspira" w:hAnsi="GE Inspira"/>
          <w:szCs w:val="36"/>
        </w:rPr>
        <w:t xml:space="preserve"> n. 4 - Bari</w:t>
      </w:r>
    </w:p>
    <w:p w14:paraId="58703562" w14:textId="77777777" w:rsidR="00EB5FA8" w:rsidRPr="00D43B22" w:rsidRDefault="00EB5FA8" w:rsidP="006604FF">
      <w:pPr>
        <w:spacing w:after="0" w:line="240" w:lineRule="auto"/>
        <w:ind w:left="0" w:right="102"/>
        <w:jc w:val="center"/>
        <w:rPr>
          <w:b/>
          <w:sz w:val="36"/>
          <w:szCs w:val="36"/>
        </w:rPr>
      </w:pPr>
      <w:r w:rsidRPr="00D43B22">
        <w:rPr>
          <w:b/>
          <w:sz w:val="36"/>
          <w:szCs w:val="36"/>
        </w:rPr>
        <w:t>Saluti Istituzionali</w:t>
      </w:r>
    </w:p>
    <w:p w14:paraId="63BCDEE5" w14:textId="77777777" w:rsidR="00EB5FA8" w:rsidRPr="006604FF" w:rsidRDefault="00EB5FA8" w:rsidP="006604FF">
      <w:pPr>
        <w:spacing w:after="0" w:line="240" w:lineRule="auto"/>
        <w:ind w:left="0" w:right="102"/>
        <w:jc w:val="center"/>
        <w:rPr>
          <w:sz w:val="28"/>
          <w:szCs w:val="28"/>
        </w:rPr>
      </w:pPr>
      <w:r w:rsidRPr="006604FF">
        <w:rPr>
          <w:sz w:val="28"/>
          <w:szCs w:val="28"/>
        </w:rPr>
        <w:t xml:space="preserve">Magnifico Rettore del Politecnico di Bari, Prof. Eugenio Di </w:t>
      </w:r>
      <w:proofErr w:type="spellStart"/>
      <w:r w:rsidRPr="006604FF">
        <w:rPr>
          <w:sz w:val="28"/>
          <w:szCs w:val="28"/>
        </w:rPr>
        <w:t>Sciascio</w:t>
      </w:r>
      <w:proofErr w:type="spellEnd"/>
    </w:p>
    <w:p w14:paraId="5FBFDF6A" w14:textId="77777777" w:rsidR="00EB5FA8" w:rsidRPr="006604FF" w:rsidRDefault="00EB5FA8" w:rsidP="006604FF">
      <w:pPr>
        <w:spacing w:after="0" w:line="240" w:lineRule="auto"/>
        <w:ind w:left="0" w:right="102"/>
        <w:jc w:val="center"/>
        <w:rPr>
          <w:sz w:val="28"/>
          <w:szCs w:val="28"/>
        </w:rPr>
      </w:pPr>
      <w:r w:rsidRPr="006604FF">
        <w:rPr>
          <w:sz w:val="28"/>
          <w:szCs w:val="28"/>
        </w:rPr>
        <w:t xml:space="preserve">e </w:t>
      </w:r>
    </w:p>
    <w:p w14:paraId="5EEAD8BF" w14:textId="77777777" w:rsidR="00EB5FA8" w:rsidRDefault="00EB5FA8" w:rsidP="006604FF">
      <w:pPr>
        <w:spacing w:after="0" w:line="240" w:lineRule="auto"/>
        <w:ind w:left="0" w:right="102"/>
        <w:jc w:val="center"/>
        <w:rPr>
          <w:sz w:val="28"/>
          <w:szCs w:val="28"/>
        </w:rPr>
      </w:pPr>
      <w:r w:rsidRPr="006604FF">
        <w:rPr>
          <w:sz w:val="28"/>
          <w:szCs w:val="28"/>
        </w:rPr>
        <w:t>Magnifico Rettore dell’Università degli Studi di Bari</w:t>
      </w:r>
      <w:r w:rsidR="00872EBE">
        <w:rPr>
          <w:sz w:val="28"/>
          <w:szCs w:val="28"/>
        </w:rPr>
        <w:t xml:space="preserve"> Aldo Moro</w:t>
      </w:r>
      <w:r w:rsidRPr="006604FF">
        <w:rPr>
          <w:sz w:val="28"/>
          <w:szCs w:val="28"/>
        </w:rPr>
        <w:t xml:space="preserve">, Prof. Antonio Felice </w:t>
      </w:r>
      <w:proofErr w:type="spellStart"/>
      <w:r w:rsidRPr="006604FF">
        <w:rPr>
          <w:sz w:val="28"/>
          <w:szCs w:val="28"/>
        </w:rPr>
        <w:t>Uricchio</w:t>
      </w:r>
      <w:proofErr w:type="spellEnd"/>
    </w:p>
    <w:p w14:paraId="7289FF29" w14:textId="77777777" w:rsidR="00EB5FA8" w:rsidRPr="006604FF" w:rsidRDefault="00EB5FA8" w:rsidP="006604FF">
      <w:pPr>
        <w:spacing w:after="0" w:line="240" w:lineRule="auto"/>
        <w:ind w:left="0" w:right="102"/>
        <w:jc w:val="center"/>
        <w:rPr>
          <w:sz w:val="28"/>
          <w:szCs w:val="28"/>
        </w:rPr>
      </w:pPr>
    </w:p>
    <w:p w14:paraId="330EB7B0" w14:textId="77777777" w:rsidR="00EB5FA8" w:rsidRDefault="00EB5FA8" w:rsidP="006604FF">
      <w:pPr>
        <w:spacing w:after="0" w:line="240" w:lineRule="auto"/>
        <w:ind w:left="0" w:right="1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Gruppo </w:t>
      </w:r>
      <w:proofErr w:type="spellStart"/>
      <w:r>
        <w:rPr>
          <w:b/>
          <w:sz w:val="36"/>
          <w:szCs w:val="36"/>
        </w:rPr>
        <w:t>Engineering</w:t>
      </w:r>
      <w:proofErr w:type="spellEnd"/>
      <w:r>
        <w:rPr>
          <w:b/>
          <w:sz w:val="36"/>
          <w:szCs w:val="36"/>
        </w:rPr>
        <w:t xml:space="preserve"> e </w:t>
      </w:r>
      <w:r w:rsidRPr="00D43B22">
        <w:rPr>
          <w:b/>
          <w:sz w:val="36"/>
          <w:szCs w:val="36"/>
        </w:rPr>
        <w:t xml:space="preserve">attività specifiche della direzione </w:t>
      </w:r>
    </w:p>
    <w:p w14:paraId="56A9B513" w14:textId="77777777" w:rsidR="00EB5FA8" w:rsidRDefault="00EB5FA8" w:rsidP="006604FF">
      <w:pPr>
        <w:spacing w:after="0" w:line="240" w:lineRule="auto"/>
        <w:ind w:left="0" w:right="102"/>
        <w:jc w:val="center"/>
        <w:rPr>
          <w:sz w:val="36"/>
          <w:szCs w:val="36"/>
        </w:rPr>
      </w:pPr>
      <w:r w:rsidRPr="00D43B22">
        <w:rPr>
          <w:b/>
          <w:sz w:val="36"/>
          <w:szCs w:val="36"/>
        </w:rPr>
        <w:t xml:space="preserve">Ricerca e Innovazione </w:t>
      </w:r>
    </w:p>
    <w:p w14:paraId="47948773" w14:textId="77777777" w:rsidR="00EB5FA8" w:rsidRPr="003A48BF" w:rsidRDefault="00EB5FA8" w:rsidP="00D63296">
      <w:pPr>
        <w:spacing w:after="0" w:line="240" w:lineRule="auto"/>
        <w:ind w:left="0"/>
        <w:jc w:val="center"/>
        <w:rPr>
          <w:sz w:val="28"/>
          <w:szCs w:val="28"/>
        </w:rPr>
      </w:pPr>
      <w:r w:rsidRPr="003A48BF">
        <w:rPr>
          <w:sz w:val="28"/>
          <w:szCs w:val="28"/>
        </w:rPr>
        <w:t xml:space="preserve">Orazio </w:t>
      </w:r>
      <w:proofErr w:type="spellStart"/>
      <w:r w:rsidRPr="003A48BF">
        <w:rPr>
          <w:sz w:val="28"/>
          <w:szCs w:val="28"/>
        </w:rPr>
        <w:t>Viele</w:t>
      </w:r>
      <w:proofErr w:type="spellEnd"/>
    </w:p>
    <w:p w14:paraId="281D0FAF" w14:textId="77777777" w:rsidR="00EB5FA8" w:rsidRDefault="00EB5FA8" w:rsidP="006604FF">
      <w:pPr>
        <w:spacing w:after="0" w:line="240" w:lineRule="auto"/>
        <w:ind w:left="0" w:right="102"/>
        <w:jc w:val="center"/>
        <w:rPr>
          <w:sz w:val="36"/>
          <w:szCs w:val="36"/>
        </w:rPr>
      </w:pPr>
      <w:r w:rsidRPr="00D43B22">
        <w:rPr>
          <w:b/>
          <w:sz w:val="36"/>
          <w:szCs w:val="36"/>
        </w:rPr>
        <w:t>Ricerca e Sviluppo</w:t>
      </w:r>
      <w:r w:rsidRPr="00D43B22">
        <w:rPr>
          <w:sz w:val="36"/>
          <w:szCs w:val="36"/>
        </w:rPr>
        <w:t xml:space="preserve"> </w:t>
      </w:r>
    </w:p>
    <w:p w14:paraId="7DEF7C4B" w14:textId="77777777" w:rsidR="00EB5FA8" w:rsidRPr="003A48BF" w:rsidRDefault="00EB5FA8" w:rsidP="006604FF">
      <w:pPr>
        <w:spacing w:after="0" w:line="240" w:lineRule="auto"/>
        <w:ind w:left="0"/>
        <w:jc w:val="center"/>
        <w:rPr>
          <w:sz w:val="28"/>
          <w:szCs w:val="28"/>
        </w:rPr>
      </w:pPr>
      <w:r w:rsidRPr="003A48BF">
        <w:rPr>
          <w:sz w:val="28"/>
          <w:szCs w:val="28"/>
        </w:rPr>
        <w:t xml:space="preserve">Giuseppe </w:t>
      </w:r>
      <w:proofErr w:type="spellStart"/>
      <w:r w:rsidRPr="003A48BF">
        <w:rPr>
          <w:sz w:val="28"/>
          <w:szCs w:val="28"/>
        </w:rPr>
        <w:t>Sajeva</w:t>
      </w:r>
      <w:proofErr w:type="spellEnd"/>
    </w:p>
    <w:p w14:paraId="678053A3" w14:textId="77777777" w:rsidR="00EB5FA8" w:rsidRDefault="00EB5FA8" w:rsidP="006604FF">
      <w:pPr>
        <w:spacing w:after="0" w:line="240" w:lineRule="auto"/>
        <w:ind w:left="0"/>
        <w:jc w:val="center"/>
        <w:rPr>
          <w:sz w:val="36"/>
          <w:szCs w:val="36"/>
        </w:rPr>
      </w:pPr>
      <w:r w:rsidRPr="00D43B22">
        <w:rPr>
          <w:b/>
          <w:sz w:val="36"/>
          <w:szCs w:val="36"/>
        </w:rPr>
        <w:t>Centro di Competenza ERP</w:t>
      </w:r>
      <w:r w:rsidRPr="00D43B22">
        <w:rPr>
          <w:sz w:val="36"/>
          <w:szCs w:val="36"/>
        </w:rPr>
        <w:t xml:space="preserve"> </w:t>
      </w:r>
    </w:p>
    <w:p w14:paraId="411580F0" w14:textId="77777777" w:rsidR="00EB5FA8" w:rsidRPr="003A48BF" w:rsidRDefault="00EB5FA8" w:rsidP="006604FF">
      <w:pPr>
        <w:spacing w:after="0" w:line="240" w:lineRule="auto"/>
        <w:ind w:left="0"/>
        <w:jc w:val="center"/>
        <w:rPr>
          <w:sz w:val="28"/>
          <w:szCs w:val="28"/>
        </w:rPr>
      </w:pPr>
      <w:r w:rsidRPr="003A48BF">
        <w:rPr>
          <w:sz w:val="28"/>
          <w:szCs w:val="28"/>
        </w:rPr>
        <w:t>Ivo Pallante</w:t>
      </w:r>
    </w:p>
    <w:p w14:paraId="7100402A" w14:textId="77777777" w:rsidR="00EB5FA8" w:rsidRDefault="00EB5FA8" w:rsidP="006604FF">
      <w:pPr>
        <w:spacing w:after="0" w:line="240" w:lineRule="auto"/>
        <w:ind w:left="0"/>
        <w:jc w:val="center"/>
        <w:rPr>
          <w:sz w:val="36"/>
          <w:szCs w:val="36"/>
        </w:rPr>
      </w:pPr>
      <w:r w:rsidRPr="006604FF">
        <w:rPr>
          <w:b/>
          <w:sz w:val="36"/>
          <w:szCs w:val="36"/>
        </w:rPr>
        <w:t>Centro di Competenza Big Data &amp; Analytics</w:t>
      </w:r>
    </w:p>
    <w:p w14:paraId="31AA8850" w14:textId="77777777" w:rsidR="00EB5FA8" w:rsidRPr="003A48BF" w:rsidRDefault="00EB5FA8" w:rsidP="006604FF">
      <w:pPr>
        <w:spacing w:after="0" w:line="240" w:lineRule="auto"/>
        <w:ind w:left="0"/>
        <w:jc w:val="center"/>
        <w:rPr>
          <w:sz w:val="28"/>
          <w:szCs w:val="28"/>
        </w:rPr>
      </w:pPr>
      <w:r w:rsidRPr="003A48BF">
        <w:rPr>
          <w:sz w:val="28"/>
          <w:szCs w:val="28"/>
        </w:rPr>
        <w:t xml:space="preserve">Gabriele </w:t>
      </w:r>
      <w:proofErr w:type="spellStart"/>
      <w:r w:rsidRPr="003A48BF">
        <w:rPr>
          <w:sz w:val="28"/>
          <w:szCs w:val="28"/>
        </w:rPr>
        <w:t>Ruffatti</w:t>
      </w:r>
      <w:proofErr w:type="spellEnd"/>
    </w:p>
    <w:p w14:paraId="763C450B" w14:textId="77777777" w:rsidR="00EB5FA8" w:rsidRDefault="00EB5FA8" w:rsidP="006604FF">
      <w:pPr>
        <w:spacing w:after="0" w:line="240" w:lineRule="auto"/>
        <w:ind w:left="0"/>
        <w:jc w:val="center"/>
        <w:rPr>
          <w:sz w:val="36"/>
          <w:szCs w:val="36"/>
        </w:rPr>
      </w:pPr>
      <w:r w:rsidRPr="006604FF">
        <w:rPr>
          <w:b/>
          <w:sz w:val="36"/>
          <w:szCs w:val="36"/>
        </w:rPr>
        <w:t>Direzione del Personale</w:t>
      </w:r>
      <w:r w:rsidRPr="00D43B22">
        <w:rPr>
          <w:sz w:val="36"/>
          <w:szCs w:val="36"/>
        </w:rPr>
        <w:t xml:space="preserve"> </w:t>
      </w:r>
    </w:p>
    <w:p w14:paraId="0131AAFD" w14:textId="30C2ADC4" w:rsidR="00EB5FA8" w:rsidRDefault="00EB5FA8" w:rsidP="006604FF">
      <w:pPr>
        <w:spacing w:after="0" w:line="240" w:lineRule="auto"/>
        <w:ind w:left="0"/>
        <w:jc w:val="center"/>
        <w:rPr>
          <w:sz w:val="28"/>
          <w:szCs w:val="28"/>
        </w:rPr>
      </w:pPr>
      <w:r w:rsidRPr="003A48BF">
        <w:rPr>
          <w:sz w:val="28"/>
          <w:szCs w:val="28"/>
        </w:rPr>
        <w:t>Daria D’Aloise</w:t>
      </w:r>
    </w:p>
    <w:p w14:paraId="37910801" w14:textId="77777777" w:rsidR="001A64D5" w:rsidRPr="003A48BF" w:rsidRDefault="001A64D5" w:rsidP="006604FF">
      <w:pPr>
        <w:spacing w:after="0" w:line="240" w:lineRule="auto"/>
        <w:ind w:left="0"/>
        <w:jc w:val="center"/>
        <w:rPr>
          <w:sz w:val="28"/>
          <w:szCs w:val="28"/>
        </w:rPr>
      </w:pPr>
    </w:p>
    <w:p w14:paraId="671D7BB5" w14:textId="77777777" w:rsidR="00810426" w:rsidRDefault="00810426" w:rsidP="001A64D5">
      <w:pPr>
        <w:spacing w:after="0" w:line="240" w:lineRule="auto"/>
        <w:ind w:left="0" w:right="102"/>
        <w:jc w:val="both"/>
        <w:rPr>
          <w:i/>
          <w:iCs/>
          <w:color w:val="auto"/>
          <w:sz w:val="28"/>
          <w:szCs w:val="28"/>
        </w:rPr>
      </w:pPr>
    </w:p>
    <w:p w14:paraId="71559EBD" w14:textId="6157246E" w:rsidR="00EB5FA8" w:rsidRPr="00810426" w:rsidRDefault="00EB5FA8" w:rsidP="001A64D5">
      <w:pPr>
        <w:spacing w:after="0" w:line="240" w:lineRule="auto"/>
        <w:ind w:left="0" w:right="102"/>
        <w:jc w:val="both"/>
        <w:rPr>
          <w:i/>
          <w:iCs/>
          <w:color w:val="auto"/>
          <w:sz w:val="28"/>
          <w:szCs w:val="28"/>
        </w:rPr>
      </w:pPr>
      <w:r w:rsidRPr="00810426">
        <w:rPr>
          <w:i/>
          <w:iCs/>
          <w:color w:val="auto"/>
          <w:sz w:val="28"/>
          <w:szCs w:val="28"/>
        </w:rPr>
        <w:t>Alla fine dell’incontro saranno raccolti i curricula che gli interessati avranno cura di portare con sé.</w:t>
      </w:r>
    </w:p>
    <w:p w14:paraId="7CB7A202" w14:textId="77777777" w:rsidR="00872EBE" w:rsidRPr="00810426" w:rsidRDefault="00872EBE" w:rsidP="001A64D5">
      <w:pPr>
        <w:spacing w:after="0" w:line="240" w:lineRule="auto"/>
        <w:ind w:left="0" w:right="102"/>
        <w:jc w:val="both"/>
        <w:rPr>
          <w:i/>
          <w:iCs/>
          <w:color w:val="auto"/>
          <w:sz w:val="28"/>
          <w:szCs w:val="28"/>
        </w:rPr>
      </w:pPr>
      <w:r w:rsidRPr="00810426">
        <w:rPr>
          <w:i/>
          <w:iCs/>
          <w:color w:val="auto"/>
          <w:sz w:val="28"/>
          <w:szCs w:val="28"/>
        </w:rPr>
        <w:t xml:space="preserve">L’evento è in collaborazione con gli Uffici Placement del Politecnico e dell’Università </w:t>
      </w:r>
      <w:r w:rsidR="003A48BF" w:rsidRPr="00810426">
        <w:rPr>
          <w:i/>
          <w:iCs/>
          <w:color w:val="auto"/>
          <w:sz w:val="28"/>
          <w:szCs w:val="28"/>
        </w:rPr>
        <w:t xml:space="preserve">degli Studi </w:t>
      </w:r>
      <w:r w:rsidRPr="00810426">
        <w:rPr>
          <w:i/>
          <w:iCs/>
          <w:color w:val="auto"/>
          <w:sz w:val="28"/>
          <w:szCs w:val="28"/>
        </w:rPr>
        <w:t>di Bari</w:t>
      </w:r>
      <w:r w:rsidR="003A48BF" w:rsidRPr="00810426">
        <w:rPr>
          <w:i/>
          <w:iCs/>
          <w:color w:val="auto"/>
          <w:sz w:val="28"/>
          <w:szCs w:val="28"/>
        </w:rPr>
        <w:t>.</w:t>
      </w:r>
    </w:p>
    <w:p w14:paraId="2BCF0F8E" w14:textId="7C2FD1C0" w:rsidR="00EB5FA8" w:rsidRPr="00810426" w:rsidRDefault="00EB5FA8" w:rsidP="001A64D5">
      <w:pPr>
        <w:spacing w:after="0" w:line="240" w:lineRule="auto"/>
        <w:ind w:left="0" w:right="102"/>
        <w:jc w:val="both"/>
        <w:rPr>
          <w:i/>
          <w:iCs/>
          <w:color w:val="auto"/>
          <w:sz w:val="28"/>
          <w:szCs w:val="28"/>
        </w:rPr>
      </w:pPr>
      <w:r w:rsidRPr="00810426">
        <w:rPr>
          <w:i/>
          <w:iCs/>
          <w:color w:val="auto"/>
          <w:sz w:val="28"/>
          <w:szCs w:val="28"/>
        </w:rPr>
        <w:t xml:space="preserve">Si chiede di dare conferma della partecipazione registrandosi sul sito </w:t>
      </w:r>
      <w:hyperlink r:id="rId8" w:history="1">
        <w:r w:rsidRPr="00810426">
          <w:rPr>
            <w:color w:val="auto"/>
          </w:rPr>
          <w:t>www.poliba.it</w:t>
        </w:r>
      </w:hyperlink>
      <w:r w:rsidRPr="00810426">
        <w:rPr>
          <w:i/>
          <w:iCs/>
          <w:color w:val="auto"/>
          <w:sz w:val="28"/>
          <w:szCs w:val="28"/>
        </w:rPr>
        <w:t xml:space="preserve">  al seguente link </w:t>
      </w:r>
      <w:r w:rsidR="00231DFD" w:rsidRPr="00231DFD">
        <w:t>http://www.poliba.it/it/placement/car</w:t>
      </w:r>
      <w:bookmarkStart w:id="0" w:name="_GoBack"/>
      <w:bookmarkEnd w:id="0"/>
      <w:r w:rsidR="00231DFD" w:rsidRPr="00231DFD">
        <w:t>eer-service</w:t>
      </w:r>
      <w:r w:rsidR="00810426" w:rsidRPr="00810426">
        <w:rPr>
          <w:i/>
          <w:iCs/>
          <w:color w:val="auto"/>
          <w:sz w:val="28"/>
          <w:szCs w:val="28"/>
        </w:rPr>
        <w:t xml:space="preserve"> e inserendo: “R.D. </w:t>
      </w:r>
      <w:proofErr w:type="spellStart"/>
      <w:r w:rsidR="00810426" w:rsidRPr="00810426">
        <w:rPr>
          <w:i/>
          <w:iCs/>
          <w:color w:val="auto"/>
          <w:sz w:val="28"/>
          <w:szCs w:val="28"/>
        </w:rPr>
        <w:t>Engineering</w:t>
      </w:r>
      <w:proofErr w:type="spellEnd"/>
      <w:r w:rsidR="00810426" w:rsidRPr="00810426">
        <w:rPr>
          <w:i/>
          <w:iCs/>
          <w:color w:val="auto"/>
          <w:sz w:val="28"/>
          <w:szCs w:val="28"/>
        </w:rPr>
        <w:t xml:space="preserve"> Spa 4.4.2017”</w:t>
      </w:r>
    </w:p>
    <w:sectPr w:rsidR="00EB5FA8" w:rsidRPr="00810426" w:rsidSect="00810426">
      <w:headerReference w:type="default" r:id="rId9"/>
      <w:pgSz w:w="12240" w:h="15840"/>
      <w:pgMar w:top="142" w:right="758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7D3AF" w14:textId="77777777" w:rsidR="00966E4C" w:rsidRDefault="00966E4C" w:rsidP="008912F1">
      <w:pPr>
        <w:spacing w:after="0" w:line="240" w:lineRule="auto"/>
      </w:pPr>
      <w:r>
        <w:separator/>
      </w:r>
    </w:p>
  </w:endnote>
  <w:endnote w:type="continuationSeparator" w:id="0">
    <w:p w14:paraId="175FC9B1" w14:textId="77777777" w:rsidR="00966E4C" w:rsidRDefault="00966E4C" w:rsidP="0089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Inspir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2665F" w14:textId="77777777" w:rsidR="00966E4C" w:rsidRDefault="00966E4C" w:rsidP="008912F1">
      <w:pPr>
        <w:spacing w:after="0" w:line="240" w:lineRule="auto"/>
      </w:pPr>
      <w:r>
        <w:separator/>
      </w:r>
    </w:p>
  </w:footnote>
  <w:footnote w:type="continuationSeparator" w:id="0">
    <w:p w14:paraId="52017F56" w14:textId="77777777" w:rsidR="00966E4C" w:rsidRDefault="00966E4C" w:rsidP="00891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7BA3E" w14:textId="38384260" w:rsidR="00EB5FA8" w:rsidRDefault="001A64D5" w:rsidP="00810426">
    <w:pPr>
      <w:pStyle w:val="Intestazione"/>
      <w:ind w:left="0"/>
    </w:pPr>
    <w:r>
      <w:rPr>
        <w:noProof/>
      </w:rPr>
      <w:drawing>
        <wp:inline distT="0" distB="0" distL="0" distR="0" wp14:anchorId="3EF79098" wp14:editId="3A72DF13">
          <wp:extent cx="1575435" cy="685800"/>
          <wp:effectExtent l="0" t="0" r="5715" b="0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162F4E62" wp14:editId="2FDEB688">
          <wp:extent cx="1707515" cy="56911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BA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021" cy="577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36D8"/>
    <w:multiLevelType w:val="multilevel"/>
    <w:tmpl w:val="6E56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01A8F"/>
    <w:multiLevelType w:val="hybridMultilevel"/>
    <w:tmpl w:val="50C859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F1"/>
    <w:rsid w:val="00031237"/>
    <w:rsid w:val="00033AFE"/>
    <w:rsid w:val="000A02B5"/>
    <w:rsid w:val="000A3ADA"/>
    <w:rsid w:val="000B0D9C"/>
    <w:rsid w:val="000D134B"/>
    <w:rsid w:val="000D2150"/>
    <w:rsid w:val="000D64F2"/>
    <w:rsid w:val="000E27D5"/>
    <w:rsid w:val="00133832"/>
    <w:rsid w:val="001343AB"/>
    <w:rsid w:val="00145B0E"/>
    <w:rsid w:val="00150F23"/>
    <w:rsid w:val="00176A3F"/>
    <w:rsid w:val="001807D5"/>
    <w:rsid w:val="001A64D5"/>
    <w:rsid w:val="001A6D53"/>
    <w:rsid w:val="001B6DC7"/>
    <w:rsid w:val="001C122B"/>
    <w:rsid w:val="001D1C47"/>
    <w:rsid w:val="001D3FE2"/>
    <w:rsid w:val="001D695D"/>
    <w:rsid w:val="001E5071"/>
    <w:rsid w:val="001E5622"/>
    <w:rsid w:val="001E6D5E"/>
    <w:rsid w:val="00204BDF"/>
    <w:rsid w:val="00231DFD"/>
    <w:rsid w:val="002654E2"/>
    <w:rsid w:val="00283DEF"/>
    <w:rsid w:val="00285541"/>
    <w:rsid w:val="00296A5E"/>
    <w:rsid w:val="00315201"/>
    <w:rsid w:val="003664A5"/>
    <w:rsid w:val="003A48BF"/>
    <w:rsid w:val="003B17BB"/>
    <w:rsid w:val="003D44E7"/>
    <w:rsid w:val="003E34D8"/>
    <w:rsid w:val="003F5769"/>
    <w:rsid w:val="00427F34"/>
    <w:rsid w:val="004315D9"/>
    <w:rsid w:val="004551F4"/>
    <w:rsid w:val="00463741"/>
    <w:rsid w:val="00473436"/>
    <w:rsid w:val="00477D17"/>
    <w:rsid w:val="004847E7"/>
    <w:rsid w:val="00494F19"/>
    <w:rsid w:val="00495D33"/>
    <w:rsid w:val="004F6D00"/>
    <w:rsid w:val="00506335"/>
    <w:rsid w:val="00530962"/>
    <w:rsid w:val="005336DE"/>
    <w:rsid w:val="00606117"/>
    <w:rsid w:val="00606B8F"/>
    <w:rsid w:val="006433E0"/>
    <w:rsid w:val="006604FF"/>
    <w:rsid w:val="00676473"/>
    <w:rsid w:val="006A435A"/>
    <w:rsid w:val="006D2DBE"/>
    <w:rsid w:val="006F37E8"/>
    <w:rsid w:val="00702192"/>
    <w:rsid w:val="007121A8"/>
    <w:rsid w:val="00731D7F"/>
    <w:rsid w:val="0074133B"/>
    <w:rsid w:val="00747D70"/>
    <w:rsid w:val="007736B8"/>
    <w:rsid w:val="007A1303"/>
    <w:rsid w:val="007A5437"/>
    <w:rsid w:val="007A7311"/>
    <w:rsid w:val="007A74BF"/>
    <w:rsid w:val="007C693A"/>
    <w:rsid w:val="00810426"/>
    <w:rsid w:val="00845054"/>
    <w:rsid w:val="00865D07"/>
    <w:rsid w:val="00872EBE"/>
    <w:rsid w:val="008871BA"/>
    <w:rsid w:val="008912F1"/>
    <w:rsid w:val="00897D6C"/>
    <w:rsid w:val="008A3028"/>
    <w:rsid w:val="008C6C99"/>
    <w:rsid w:val="008E2F86"/>
    <w:rsid w:val="008F49FC"/>
    <w:rsid w:val="00906F0C"/>
    <w:rsid w:val="0092394B"/>
    <w:rsid w:val="00942DE6"/>
    <w:rsid w:val="009501A5"/>
    <w:rsid w:val="009506B2"/>
    <w:rsid w:val="00955F01"/>
    <w:rsid w:val="00956600"/>
    <w:rsid w:val="00966E4C"/>
    <w:rsid w:val="009836BA"/>
    <w:rsid w:val="009A7DD4"/>
    <w:rsid w:val="00A124BC"/>
    <w:rsid w:val="00A52CBE"/>
    <w:rsid w:val="00A60C35"/>
    <w:rsid w:val="00A635B0"/>
    <w:rsid w:val="00A83CCF"/>
    <w:rsid w:val="00A87875"/>
    <w:rsid w:val="00A92DBD"/>
    <w:rsid w:val="00AC611B"/>
    <w:rsid w:val="00AE3FDE"/>
    <w:rsid w:val="00AF1B5B"/>
    <w:rsid w:val="00B37DF8"/>
    <w:rsid w:val="00B73978"/>
    <w:rsid w:val="00B818E3"/>
    <w:rsid w:val="00B926E0"/>
    <w:rsid w:val="00B948CE"/>
    <w:rsid w:val="00B952CC"/>
    <w:rsid w:val="00BA5C88"/>
    <w:rsid w:val="00BD1219"/>
    <w:rsid w:val="00C11A67"/>
    <w:rsid w:val="00C122D2"/>
    <w:rsid w:val="00C14E0A"/>
    <w:rsid w:val="00C170AB"/>
    <w:rsid w:val="00C33EE7"/>
    <w:rsid w:val="00C56783"/>
    <w:rsid w:val="00C6663C"/>
    <w:rsid w:val="00C942AF"/>
    <w:rsid w:val="00C97A98"/>
    <w:rsid w:val="00CA4AAF"/>
    <w:rsid w:val="00CD59B5"/>
    <w:rsid w:val="00CE0BC7"/>
    <w:rsid w:val="00D07574"/>
    <w:rsid w:val="00D43B22"/>
    <w:rsid w:val="00D44BD8"/>
    <w:rsid w:val="00D52F54"/>
    <w:rsid w:val="00D61DC4"/>
    <w:rsid w:val="00D63296"/>
    <w:rsid w:val="00D65A79"/>
    <w:rsid w:val="00D7342E"/>
    <w:rsid w:val="00DB3310"/>
    <w:rsid w:val="00DB586A"/>
    <w:rsid w:val="00DC2E83"/>
    <w:rsid w:val="00DD44BA"/>
    <w:rsid w:val="00DF2958"/>
    <w:rsid w:val="00E338DD"/>
    <w:rsid w:val="00E51AC0"/>
    <w:rsid w:val="00EB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6161B0"/>
  <w15:docId w15:val="{EA30926C-302F-491C-BC04-6B3F1AB6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 Cen MT" w:eastAsia="Tw Cen MT" w:hAnsi="Tw Cen MT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6D53"/>
    <w:pPr>
      <w:spacing w:after="240" w:line="288" w:lineRule="auto"/>
      <w:ind w:left="101" w:right="101"/>
    </w:pPr>
    <w:rPr>
      <w:color w:val="1F497D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A6D53"/>
    <w:rPr>
      <w:rFonts w:cs="Times New Roman"/>
      <w:color w:val="80808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1A6D53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1A6D53"/>
    <w:rPr>
      <w:rFonts w:cs="Times New Roman"/>
      <w:caps/>
      <w:spacing w:val="15"/>
      <w:sz w:val="52"/>
    </w:rPr>
  </w:style>
  <w:style w:type="paragraph" w:styleId="Titolo">
    <w:name w:val="Title"/>
    <w:basedOn w:val="Normale"/>
    <w:next w:val="Normale"/>
    <w:link w:val="TitoloCarattere"/>
    <w:uiPriority w:val="99"/>
    <w:qFormat/>
    <w:rsid w:val="001A6D53"/>
    <w:pPr>
      <w:spacing w:after="0" w:line="204" w:lineRule="auto"/>
      <w:ind w:left="0" w:right="0"/>
      <w:contextualSpacing/>
    </w:pPr>
    <w:rPr>
      <w:rFonts w:eastAsia="MS PGothic"/>
      <w:b/>
      <w:bCs/>
      <w:caps/>
      <w:color w:val="943634"/>
      <w:spacing w:val="-10"/>
      <w:kern w:val="28"/>
      <w:sz w:val="84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1A6D53"/>
    <w:rPr>
      <w:rFonts w:ascii="Tw Cen MT" w:eastAsia="MS PGothic" w:hAnsi="Tw Cen MT" w:cs="Times New Roman"/>
      <w:b/>
      <w:bCs/>
      <w:caps/>
      <w:color w:val="943634"/>
      <w:spacing w:val="-10"/>
      <w:kern w:val="28"/>
      <w:sz w:val="84"/>
    </w:rPr>
  </w:style>
  <w:style w:type="paragraph" w:styleId="Data">
    <w:name w:val="Date"/>
    <w:basedOn w:val="Normale"/>
    <w:next w:val="Normale"/>
    <w:link w:val="DataCarattere"/>
    <w:uiPriority w:val="99"/>
    <w:rsid w:val="001A6D53"/>
    <w:pPr>
      <w:pBdr>
        <w:top w:val="dotted" w:sz="2" w:space="15" w:color="1F497D"/>
        <w:left w:val="dotted" w:sz="2" w:space="2" w:color="FFFFFF"/>
        <w:right w:val="dotted" w:sz="2" w:space="2" w:color="FFFFFF"/>
      </w:pBdr>
      <w:spacing w:before="360" w:after="40" w:line="216" w:lineRule="auto"/>
      <w:contextualSpacing/>
    </w:pPr>
    <w:rPr>
      <w:b/>
      <w:bCs/>
      <w:smallCaps/>
      <w:color w:val="943634"/>
      <w:sz w:val="44"/>
    </w:rPr>
  </w:style>
  <w:style w:type="character" w:customStyle="1" w:styleId="DataCarattere">
    <w:name w:val="Data Carattere"/>
    <w:basedOn w:val="Carpredefinitoparagrafo"/>
    <w:link w:val="Data"/>
    <w:uiPriority w:val="99"/>
    <w:locked/>
    <w:rsid w:val="001A6D53"/>
    <w:rPr>
      <w:rFonts w:cs="Times New Roman"/>
      <w:b/>
      <w:bCs/>
      <w:smallCaps/>
      <w:color w:val="943634"/>
      <w:sz w:val="44"/>
    </w:rPr>
  </w:style>
  <w:style w:type="paragraph" w:customStyle="1" w:styleId="Ora">
    <w:name w:val="Ora"/>
    <w:basedOn w:val="Normale"/>
    <w:uiPriority w:val="99"/>
    <w:rsid w:val="001A6D53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osizione">
    <w:name w:val="Posizione"/>
    <w:basedOn w:val="Normale"/>
    <w:uiPriority w:val="99"/>
    <w:rsid w:val="001A6D53"/>
    <w:pPr>
      <w:pBdr>
        <w:left w:val="dotted" w:sz="2" w:space="2" w:color="FFFFFF"/>
        <w:bottom w:val="dotted" w:sz="2" w:space="15" w:color="1F497D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contatto">
    <w:name w:val="Informazioni contatto"/>
    <w:basedOn w:val="Normale"/>
    <w:uiPriority w:val="99"/>
    <w:rsid w:val="001A6D53"/>
    <w:pPr>
      <w:spacing w:after="0" w:line="240" w:lineRule="auto"/>
    </w:pPr>
    <w:rPr>
      <w:smallCaps/>
    </w:rPr>
  </w:style>
  <w:style w:type="paragraph" w:styleId="Intestazione">
    <w:name w:val="header"/>
    <w:basedOn w:val="Normale"/>
    <w:link w:val="IntestazioneCarattere"/>
    <w:uiPriority w:val="99"/>
    <w:rsid w:val="008912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912F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912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912F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8912F1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8912F1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90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06F0C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rsid w:val="004847E7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4847E7"/>
    <w:pPr>
      <w:spacing w:line="240" w:lineRule="auto"/>
    </w:pPr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4847E7"/>
    <w:rPr>
      <w:rFonts w:cs="Times New Roman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4847E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4847E7"/>
    <w:rPr>
      <w:rFonts w:cs="Times New Roman"/>
      <w:b/>
      <w:bCs/>
      <w:sz w:val="20"/>
    </w:rPr>
  </w:style>
  <w:style w:type="paragraph" w:styleId="Paragrafoelenco">
    <w:name w:val="List Paragraph"/>
    <w:basedOn w:val="Normale"/>
    <w:uiPriority w:val="99"/>
    <w:qFormat/>
    <w:rsid w:val="00D07574"/>
    <w:pPr>
      <w:spacing w:after="0" w:line="240" w:lineRule="auto"/>
      <w:ind w:left="720" w:right="0"/>
      <w:contextualSpacing/>
    </w:pPr>
    <w:rPr>
      <w:rFonts w:ascii="Times New Roman" w:hAnsi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4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b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.rosano\AppData\Roaming\Microsoft\Templates\Volantino%20event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Volantino evento</Template>
  <TotalTime>11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GE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angela.rosano</dc:creator>
  <cp:keywords/>
  <dc:description/>
  <cp:lastModifiedBy>AMM-P0363</cp:lastModifiedBy>
  <cp:revision>7</cp:revision>
  <cp:lastPrinted>2017-03-29T15:50:00Z</cp:lastPrinted>
  <dcterms:created xsi:type="dcterms:W3CDTF">2017-03-29T15:37:00Z</dcterms:created>
  <dcterms:modified xsi:type="dcterms:W3CDTF">2017-03-30T07:51:00Z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